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322E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AE11B7">
            <w:r>
              <w:rPr>
                <w:rFonts w:hint="cs"/>
                <w:rtl/>
              </w:rPr>
              <w:t>‏</w:t>
            </w:r>
            <w:r w:rsidR="00AE11B7">
              <w:rPr>
                <w:rFonts w:hint="cs"/>
                <w:rtl/>
              </w:rPr>
              <w:t>09</w:t>
            </w:r>
            <w:r>
              <w:rPr>
                <w:rtl/>
              </w:rPr>
              <w:t>/</w:t>
            </w:r>
            <w:r w:rsidR="00AE11B7">
              <w:rPr>
                <w:rFonts w:hint="cs"/>
                <w:rtl/>
              </w:rPr>
              <w:t>08</w:t>
            </w:r>
            <w:r>
              <w:rPr>
                <w:rtl/>
              </w:rPr>
              <w:t>/</w:t>
            </w:r>
            <w:r w:rsidR="00AE11B7">
              <w:rPr>
                <w:rFonts w:hint="cs"/>
                <w:rtl/>
              </w:rPr>
              <w:t>2021</w:t>
            </w:r>
          </w:p>
        </w:tc>
      </w:tr>
    </w:tbl>
    <w:p w:rsidR="00332AFB" w:rsidRDefault="000322E3" w:rsidP="00222867">
      <w:pPr>
        <w:rPr>
          <w:rtl/>
        </w:rPr>
      </w:pPr>
    </w:p>
    <w:p w:rsidR="00222867" w:rsidRDefault="000322E3" w:rsidP="00222867">
      <w:pPr>
        <w:rPr>
          <w:rtl/>
        </w:rPr>
      </w:pPr>
    </w:p>
    <w:p w:rsidR="00222867" w:rsidRDefault="000322E3" w:rsidP="00222867">
      <w:pPr>
        <w:rPr>
          <w:rtl/>
        </w:rPr>
      </w:pPr>
    </w:p>
    <w:p w:rsidR="00222867" w:rsidRDefault="000322E3" w:rsidP="00222867">
      <w:pPr>
        <w:rPr>
          <w:rtl/>
        </w:rPr>
      </w:pPr>
    </w:p>
    <w:p w:rsidR="00222867" w:rsidRDefault="000322E3" w:rsidP="00222867">
      <w:pPr>
        <w:rPr>
          <w:rtl/>
        </w:rPr>
      </w:pPr>
    </w:p>
    <w:p w:rsidR="00222867" w:rsidRDefault="000322E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0322E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C6CF2">
      <w:pPr>
        <w:spacing w:line="360" w:lineRule="auto"/>
        <w:ind w:firstLine="964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0322E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3C37" w:rsidRPr="00FD5CD6" w:rsidRDefault="00804229" w:rsidP="00FD5C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ימי מומחה 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PS</w:t>
            </w:r>
            <w:r w:rsidR="00FD5CD6"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למוצרי סייבר ארק הקיימים במשרד.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חדר כספות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FD5CD6" w:rsidRPr="00FD5CD6" w:rsidRDefault="00FD5CD6" w:rsidP="00FD5CD6">
            <w:pPr>
              <w:pStyle w:val="af4"/>
              <w:numPr>
                <w:ilvl w:val="0"/>
                <w:numId w:val="13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מוצר 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(Advanced Endpoint Protection</w:t>
            </w:r>
            <w:r w:rsidRPr="00FD5CD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322E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סייברארק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תוכנה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בע</w:t>
            </w:r>
            <w:r>
              <w:rPr>
                <w:rFonts w:ascii="Arial" w:hAnsi="Arial"/>
                <w:sz w:val="22"/>
                <w:szCs w:val="22"/>
              </w:rPr>
              <w:t>"</w:t>
            </w:r>
            <w:r>
              <w:rPr>
                <w:rFonts w:ascii="Arial" w:hAnsi="Arial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</w:rPr>
              <w:t>512291642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87199E" w:rsidP="00FD5C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1,000</w:t>
            </w:r>
            <w:r w:rsidR="00FD5C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FD5CD6" w:rsidP="0030102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3010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 w:rsidR="003010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3010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/2022</w:t>
            </w:r>
          </w:p>
        </w:tc>
      </w:tr>
    </w:tbl>
    <w:p w:rsidR="00222867" w:rsidRPr="00AF57E9" w:rsidRDefault="000322E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0322E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572407">
        <w:trPr>
          <w:trHeight w:val="54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למגזר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מתוך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העומדים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האגף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תוצאות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העלתה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מיועד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ADMIN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ההפעלה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80422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(Advanced Endpoint Protection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המיועד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LOCAL ADMIN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בתחנות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</w:p>
          <w:p w:rsidR="00572407" w:rsidRPr="00AF57E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0322E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0322E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0322E3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366CC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294765" cy="65701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470" cy="6649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22E3" w:rsidRDefault="000322E3">
      <w:r>
        <w:separator/>
      </w:r>
    </w:p>
  </w:endnote>
  <w:endnote w:type="continuationSeparator" w:id="0">
    <w:p w:rsidR="000322E3" w:rsidRDefault="00032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66CC6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66CC6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0322E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0322E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22E3" w:rsidRDefault="000322E3">
      <w:r>
        <w:separator/>
      </w:r>
    </w:p>
  </w:footnote>
  <w:footnote w:type="continuationSeparator" w:id="0">
    <w:p w:rsidR="000322E3" w:rsidRDefault="000322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322E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322E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322E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322E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322E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322E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0322E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05112"/>
    <w:multiLevelType w:val="hybridMultilevel"/>
    <w:tmpl w:val="E6C4AF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7BF9"/>
    <w:rsid w:val="000322E3"/>
    <w:rsid w:val="000821FC"/>
    <w:rsid w:val="002D5C29"/>
    <w:rsid w:val="00301021"/>
    <w:rsid w:val="00336CDD"/>
    <w:rsid w:val="00366CC6"/>
    <w:rsid w:val="00572407"/>
    <w:rsid w:val="0057387F"/>
    <w:rsid w:val="00675430"/>
    <w:rsid w:val="006C6CF2"/>
    <w:rsid w:val="007548B0"/>
    <w:rsid w:val="007A3134"/>
    <w:rsid w:val="00804229"/>
    <w:rsid w:val="0087199E"/>
    <w:rsid w:val="008F3D40"/>
    <w:rsid w:val="00927BE9"/>
    <w:rsid w:val="009B6B29"/>
    <w:rsid w:val="009C17BA"/>
    <w:rsid w:val="009F7FB7"/>
    <w:rsid w:val="00A34344"/>
    <w:rsid w:val="00AE11B7"/>
    <w:rsid w:val="00B07843"/>
    <w:rsid w:val="00B53C37"/>
    <w:rsid w:val="00B60509"/>
    <w:rsid w:val="00E164DB"/>
    <w:rsid w:val="00E8203D"/>
    <w:rsid w:val="00EA266A"/>
    <w:rsid w:val="00FD5CD6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3FA66B-3223-40CF-91E4-EF543876B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513</Words>
  <Characters>2567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2021-11-16T08:35:00Z</dcterms:created>
  <dcterms:modified xsi:type="dcterms:W3CDTF">2021-11-16T08:35:00Z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